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DE55" w14:textId="77777777" w:rsidR="00BB69F2" w:rsidRPr="00641EEF" w:rsidRDefault="007C31A7" w:rsidP="0094565D">
      <w:pPr>
        <w:pStyle w:val="DocHead"/>
        <w:spacing w:before="0" w:after="160" w:line="240" w:lineRule="exact"/>
        <w:ind w:left="-119" w:right="-136" w:firstLine="119"/>
        <w:rPr>
          <w:szCs w:val="24"/>
        </w:rPr>
      </w:pPr>
      <w:r w:rsidRPr="007C31A7">
        <w:rPr>
          <w:rFonts w:eastAsia="Times New Roman"/>
        </w:rPr>
        <w:t>European Association for Aviation Psychology Conference EAAP 35</w:t>
      </w:r>
    </w:p>
    <w:p w14:paraId="30CB14DB" w14:textId="77777777" w:rsidR="00BB69F2" w:rsidRPr="00641EEF" w:rsidRDefault="001A0EC4" w:rsidP="0094565D">
      <w:pPr>
        <w:pStyle w:val="Els-Title"/>
      </w:pPr>
      <w:r w:rsidRPr="006F7D25">
        <w:rPr>
          <w:b/>
        </w:rPr>
        <w:fldChar w:fldCharType="begin"/>
      </w:r>
      <w:r w:rsidRPr="006F7D25">
        <w:rPr>
          <w:b/>
        </w:rPr>
        <w:instrText xml:space="preserve"> MACROBUTTON NoMacro Click here, type the title of your paper, Capitalize first letter</w:instrText>
      </w:r>
      <w:r w:rsidRPr="006F7D25">
        <w:rPr>
          <w:b/>
        </w:rPr>
        <w:fldChar w:fldCharType="end"/>
      </w:r>
    </w:p>
    <w:p w14:paraId="79EBF550"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6C2F0382" w14:textId="77777777"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62A67F65"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2872388F" w14:textId="77777777" w:rsidR="00BB69F2" w:rsidRPr="00641EEF" w:rsidRDefault="00BB69F2">
      <w:pPr>
        <w:pStyle w:val="Els-Abstract-head"/>
        <w:spacing w:before="200"/>
      </w:pPr>
      <w:r w:rsidRPr="00641EEF">
        <w:t>Abstract</w:t>
      </w:r>
    </w:p>
    <w:p w14:paraId="40F08AE2" w14:textId="7A05C63E" w:rsidR="00BB69F2" w:rsidRPr="00641EEF" w:rsidRDefault="00681837">
      <w:pPr>
        <w:pStyle w:val="Els-Abstract-text"/>
      </w:pPr>
      <w:r>
        <w:t xml:space="preserve">Insert </w:t>
      </w:r>
      <w:r w:rsidRPr="00681837">
        <w:t>your abstract text</w:t>
      </w:r>
      <w:r>
        <w:t>, maximum 350 words.</w:t>
      </w:r>
    </w:p>
    <w:sdt>
      <w:sdtPr>
        <w:rPr>
          <w:rFonts w:hint="eastAsia"/>
          <w:sz w:val="18"/>
          <w:szCs w:val="18"/>
          <w:lang w:val="en-US"/>
        </w:rPr>
        <w:id w:val="1317155158"/>
        <w:placeholder>
          <w:docPart w:val="DefaultPlaceholder_1082065158"/>
        </w:placeholder>
      </w:sdtPr>
      <w:sdtContent>
        <w:p w14:paraId="670CDE22" w14:textId="77777777" w:rsidR="009F3973" w:rsidRPr="00641EEF" w:rsidRDefault="007C31A7" w:rsidP="00143440">
          <w:pPr>
            <w:widowControl/>
            <w:autoSpaceDE w:val="0"/>
            <w:autoSpaceDN w:val="0"/>
            <w:adjustRightInd w:val="0"/>
            <w:spacing w:line="220" w:lineRule="exact"/>
            <w:rPr>
              <w:sz w:val="18"/>
              <w:szCs w:val="18"/>
            </w:rPr>
          </w:pPr>
          <w:r w:rsidRPr="007C31A7">
            <w:rPr>
              <w:sz w:val="18"/>
              <w:szCs w:val="18"/>
            </w:rPr>
            <w:t>© 2024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73B2BCFA" w14:textId="77777777" w:rsidR="00BB69F2" w:rsidRPr="00641EEF" w:rsidRDefault="007C31A7" w:rsidP="00D24811">
          <w:pPr>
            <w:widowControl/>
            <w:autoSpaceDE w:val="0"/>
            <w:autoSpaceDN w:val="0"/>
            <w:adjustRightInd w:val="0"/>
            <w:spacing w:line="220" w:lineRule="exact"/>
            <w:rPr>
              <w:sz w:val="18"/>
              <w:szCs w:val="18"/>
              <w:lang w:val="en-US"/>
            </w:rPr>
          </w:pPr>
          <w:r w:rsidRPr="007C31A7">
            <w:rPr>
              <w:rFonts w:ascii="Tahoma" w:eastAsia="Times New Roman" w:hAnsi="Tahoma" w:cs="Tahoma"/>
              <w:color w:val="000000"/>
              <w:sz w:val="18"/>
              <w:szCs w:val="18"/>
            </w:rPr>
            <w:t>Peer-review under responsibility of the scientific committee of the European Association for Aviation Psychology Conference EAAP 35</w:t>
          </w:r>
        </w:p>
      </w:sdtContent>
    </w:sdt>
    <w:p w14:paraId="2B08C1FA"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0A0650BE" w14:textId="77777777" w:rsidR="00BB69F2" w:rsidRPr="00641EEF" w:rsidRDefault="002A790B">
      <w:pPr>
        <w:pStyle w:val="Els-1storder-head"/>
      </w:pPr>
      <w:r>
        <w:t>Introduction</w:t>
      </w:r>
    </w:p>
    <w:p w14:paraId="2F542FFD" w14:textId="77777777" w:rsidR="00BB69F2" w:rsidRPr="00641EEF" w:rsidRDefault="00786114">
      <w:pPr>
        <w:pStyle w:val="Els-body-text"/>
        <w:ind w:right="-28"/>
      </w:pPr>
      <w:r>
        <w:t>Y</w:t>
      </w:r>
      <w:r w:rsidRPr="00786114">
        <w:t>ou can start writing your paper here. It should not exceed 8 pages, including references.</w:t>
      </w:r>
      <w:r>
        <w:t xml:space="preserve"> </w:t>
      </w:r>
      <w:r w:rsidR="00BB69F2" w:rsidRPr="00641EEF">
        <w:t>The paragraphs continue from here and are only separated by headings, subheadings, images and formulae. The section headings are arranged by numbers, bold and 10 pt. Here follows further instructions for authors.</w:t>
      </w:r>
    </w:p>
    <w:p w14:paraId="4BC1C1C5" w14:textId="77777777" w:rsidR="00BB69F2" w:rsidRPr="00641EEF" w:rsidRDefault="00BB69F2">
      <w:pPr>
        <w:pStyle w:val="Els-2ndorder-head"/>
      </w:pPr>
      <w:r w:rsidRPr="00641EEF">
        <w:t>Structure</w:t>
      </w:r>
    </w:p>
    <w:p w14:paraId="633379A2"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48CE183D" w14:textId="77777777" w:rsidR="00BB69F2" w:rsidRPr="00641EEF" w:rsidRDefault="00BB69F2">
      <w:pPr>
        <w:pStyle w:val="Els-body-text"/>
      </w:pPr>
      <w:r w:rsidRPr="00641EEF">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w:t>
      </w:r>
      <w:r w:rsidRPr="00641EEF">
        <w:lastRenderedPageBreak/>
        <w:t>Acknowledgements, References, Appendix. Collate acknowledgements in a separate section at the end of the article and do not include them on the title page, as a footnote to the title or otherwise.</w:t>
      </w:r>
    </w:p>
    <w:p w14:paraId="2584B494" w14:textId="77777777" w:rsidR="00BB69F2" w:rsidRPr="00641EEF" w:rsidRDefault="00BB69F2">
      <w:pPr>
        <w:pStyle w:val="Els-body-text"/>
      </w:pPr>
      <w:r w:rsidRPr="00641EEF">
        <w:t>Bulleted lists may be included and should look like this:</w:t>
      </w:r>
    </w:p>
    <w:p w14:paraId="6F105220" w14:textId="77777777" w:rsidR="00BB69F2" w:rsidRPr="00641EEF" w:rsidRDefault="00BB69F2">
      <w:pPr>
        <w:pStyle w:val="Els-bulletlist"/>
        <w:spacing w:before="240"/>
        <w:ind w:left="245" w:hanging="245"/>
      </w:pPr>
      <w:r w:rsidRPr="00641EEF">
        <w:t>First point</w:t>
      </w:r>
    </w:p>
    <w:p w14:paraId="602B96F3" w14:textId="77777777" w:rsidR="00BB69F2" w:rsidRPr="00641EEF" w:rsidRDefault="00BB69F2">
      <w:pPr>
        <w:pStyle w:val="Els-bulletlist"/>
      </w:pPr>
      <w:r w:rsidRPr="00641EEF">
        <w:t>Second point</w:t>
      </w:r>
    </w:p>
    <w:p w14:paraId="034AD5E7" w14:textId="77777777" w:rsidR="00BB69F2" w:rsidRPr="00641EEF" w:rsidRDefault="00BB69F2">
      <w:pPr>
        <w:pStyle w:val="Els-bulletlist"/>
        <w:spacing w:after="240"/>
        <w:ind w:left="245" w:hanging="245"/>
      </w:pPr>
      <w:r w:rsidRPr="00641EEF">
        <w:t>And so on</w:t>
      </w:r>
    </w:p>
    <w:p w14:paraId="68FCA86D"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14:paraId="3FD64F91" w14:textId="77777777" w:rsidR="00BB69F2" w:rsidRPr="00641EEF" w:rsidRDefault="00BB69F2">
      <w:pPr>
        <w:pStyle w:val="Els-body-text"/>
        <w:rPr>
          <w:lang w:eastAsia="zh-CN"/>
        </w:rPr>
      </w:pPr>
      <w:r w:rsidRPr="00641EEF">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BB742B9" w14:textId="77777777" w:rsidR="00BB69F2" w:rsidRPr="00641EEF" w:rsidRDefault="00BB69F2">
      <w:pPr>
        <w:pStyle w:val="Els-2ndorder-head"/>
      </w:pPr>
      <w:r w:rsidRPr="00641EEF">
        <w:t>Tables</w:t>
      </w:r>
    </w:p>
    <w:p w14:paraId="60876CE6"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4669AE83"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5D383A40" w14:textId="77777777">
        <w:trPr>
          <w:jc w:val="center"/>
        </w:trPr>
        <w:tc>
          <w:tcPr>
            <w:tcW w:w="3291" w:type="dxa"/>
            <w:tcBorders>
              <w:top w:val="single" w:sz="4" w:space="0" w:color="auto"/>
              <w:bottom w:val="single" w:sz="4" w:space="0" w:color="auto"/>
            </w:tcBorders>
          </w:tcPr>
          <w:p w14:paraId="5F58B433"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6905F5D8"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24B56033" w14:textId="77777777" w:rsidR="00BB69F2" w:rsidRPr="00641EEF" w:rsidRDefault="00BB69F2">
            <w:pPr>
              <w:pStyle w:val="Els-table-text"/>
            </w:pPr>
            <w:r w:rsidRPr="00641EEF">
              <w:t>Column B (</w:t>
            </w:r>
            <w:r w:rsidRPr="00641EEF">
              <w:rPr>
                <w:i/>
                <w:iCs/>
              </w:rPr>
              <w:t>t</w:t>
            </w:r>
            <w:r w:rsidRPr="00641EEF">
              <w:t>)</w:t>
            </w:r>
          </w:p>
        </w:tc>
      </w:tr>
      <w:tr w:rsidR="00BB69F2" w:rsidRPr="00641EEF" w14:paraId="393BAB96" w14:textId="77777777">
        <w:trPr>
          <w:jc w:val="center"/>
        </w:trPr>
        <w:tc>
          <w:tcPr>
            <w:tcW w:w="3291" w:type="dxa"/>
            <w:tcBorders>
              <w:top w:val="single" w:sz="4" w:space="0" w:color="auto"/>
            </w:tcBorders>
          </w:tcPr>
          <w:p w14:paraId="511F8C28" w14:textId="77777777" w:rsidR="00BB69F2" w:rsidRPr="00641EEF" w:rsidRDefault="00BB69F2">
            <w:pPr>
              <w:pStyle w:val="Els-table-text"/>
            </w:pPr>
            <w:r w:rsidRPr="00641EEF">
              <w:t>And an entry</w:t>
            </w:r>
          </w:p>
        </w:tc>
        <w:tc>
          <w:tcPr>
            <w:tcW w:w="1450" w:type="dxa"/>
            <w:tcBorders>
              <w:top w:val="single" w:sz="4" w:space="0" w:color="auto"/>
            </w:tcBorders>
          </w:tcPr>
          <w:p w14:paraId="4250AB61" w14:textId="77777777" w:rsidR="00BB69F2" w:rsidRPr="00641EEF" w:rsidRDefault="00BB69F2">
            <w:pPr>
              <w:pStyle w:val="Els-table-text"/>
            </w:pPr>
            <w:r w:rsidRPr="00641EEF">
              <w:t>1</w:t>
            </w:r>
          </w:p>
        </w:tc>
        <w:tc>
          <w:tcPr>
            <w:tcW w:w="1450" w:type="dxa"/>
            <w:tcBorders>
              <w:top w:val="single" w:sz="4" w:space="0" w:color="auto"/>
            </w:tcBorders>
          </w:tcPr>
          <w:p w14:paraId="2BCB81B4" w14:textId="77777777" w:rsidR="00BB69F2" w:rsidRPr="00641EEF" w:rsidRDefault="00BB69F2">
            <w:pPr>
              <w:pStyle w:val="Els-table-text"/>
            </w:pPr>
            <w:r w:rsidRPr="00641EEF">
              <w:t>2</w:t>
            </w:r>
          </w:p>
        </w:tc>
      </w:tr>
      <w:tr w:rsidR="00BB69F2" w:rsidRPr="00641EEF" w14:paraId="6FE2C2FC" w14:textId="77777777">
        <w:trPr>
          <w:jc w:val="center"/>
        </w:trPr>
        <w:tc>
          <w:tcPr>
            <w:tcW w:w="3291" w:type="dxa"/>
          </w:tcPr>
          <w:p w14:paraId="41326120" w14:textId="77777777" w:rsidR="00BB69F2" w:rsidRPr="00641EEF" w:rsidRDefault="00BB69F2">
            <w:pPr>
              <w:pStyle w:val="Els-table-text"/>
            </w:pPr>
            <w:r w:rsidRPr="00641EEF">
              <w:t>And another entry</w:t>
            </w:r>
          </w:p>
        </w:tc>
        <w:tc>
          <w:tcPr>
            <w:tcW w:w="1450" w:type="dxa"/>
          </w:tcPr>
          <w:p w14:paraId="44C4D4FA" w14:textId="77777777" w:rsidR="00BB69F2" w:rsidRPr="00641EEF" w:rsidRDefault="00BB69F2">
            <w:pPr>
              <w:pStyle w:val="Els-table-text"/>
            </w:pPr>
            <w:r w:rsidRPr="00641EEF">
              <w:t>3</w:t>
            </w:r>
          </w:p>
        </w:tc>
        <w:tc>
          <w:tcPr>
            <w:tcW w:w="1450" w:type="dxa"/>
          </w:tcPr>
          <w:p w14:paraId="4E2B582E" w14:textId="77777777" w:rsidR="00BB69F2" w:rsidRPr="00641EEF" w:rsidRDefault="00BB69F2">
            <w:pPr>
              <w:pStyle w:val="Els-table-text"/>
            </w:pPr>
            <w:r w:rsidRPr="00641EEF">
              <w:t>4</w:t>
            </w:r>
          </w:p>
        </w:tc>
      </w:tr>
      <w:tr w:rsidR="00BB69F2" w:rsidRPr="00641EEF" w14:paraId="4C49BA10" w14:textId="77777777">
        <w:trPr>
          <w:jc w:val="center"/>
        </w:trPr>
        <w:tc>
          <w:tcPr>
            <w:tcW w:w="3291" w:type="dxa"/>
            <w:tcBorders>
              <w:bottom w:val="single" w:sz="4" w:space="0" w:color="auto"/>
            </w:tcBorders>
          </w:tcPr>
          <w:p w14:paraId="695F3B6D" w14:textId="77777777" w:rsidR="00BB69F2" w:rsidRPr="00641EEF" w:rsidRDefault="00BB69F2">
            <w:pPr>
              <w:pStyle w:val="Els-table-text"/>
            </w:pPr>
            <w:r w:rsidRPr="00641EEF">
              <w:t>And another entry</w:t>
            </w:r>
          </w:p>
        </w:tc>
        <w:tc>
          <w:tcPr>
            <w:tcW w:w="1450" w:type="dxa"/>
            <w:tcBorders>
              <w:bottom w:val="single" w:sz="4" w:space="0" w:color="auto"/>
            </w:tcBorders>
          </w:tcPr>
          <w:p w14:paraId="0577A46F" w14:textId="77777777" w:rsidR="00BB69F2" w:rsidRPr="00641EEF" w:rsidRDefault="00BB69F2">
            <w:pPr>
              <w:pStyle w:val="Els-table-text"/>
            </w:pPr>
            <w:r w:rsidRPr="00641EEF">
              <w:t>5</w:t>
            </w:r>
          </w:p>
        </w:tc>
        <w:tc>
          <w:tcPr>
            <w:tcW w:w="1450" w:type="dxa"/>
            <w:tcBorders>
              <w:bottom w:val="single" w:sz="4" w:space="0" w:color="auto"/>
            </w:tcBorders>
          </w:tcPr>
          <w:p w14:paraId="59EBF603" w14:textId="77777777" w:rsidR="00BB69F2" w:rsidRPr="00641EEF" w:rsidRDefault="00BB69F2">
            <w:pPr>
              <w:pStyle w:val="Els-table-text"/>
            </w:pPr>
            <w:r w:rsidRPr="00641EEF">
              <w:t>6</w:t>
            </w:r>
          </w:p>
        </w:tc>
      </w:tr>
    </w:tbl>
    <w:p w14:paraId="4373E402" w14:textId="77777777" w:rsidR="00BB69F2" w:rsidRPr="00641EEF" w:rsidRDefault="00BB69F2">
      <w:pPr>
        <w:pStyle w:val="Els-2ndorder-head"/>
      </w:pPr>
      <w:r w:rsidRPr="00641EEF">
        <w:t>Construction of references</w:t>
      </w:r>
    </w:p>
    <w:p w14:paraId="4FFF05A8" w14:textId="77777777"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Clark et al. (1962) or Deal and Grove (2009) or Fachinger (2006) in the text</w:t>
      </w:r>
      <w:r w:rsidRPr="00641EEF">
        <w:t xml:space="preserve">. </w:t>
      </w:r>
    </w:p>
    <w:p w14:paraId="0588CB36"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6BE88D8A" w14:textId="77777777" w:rsidR="0094565D" w:rsidRPr="00641EEF" w:rsidRDefault="0094565D">
      <w:pPr>
        <w:pStyle w:val="Els-body-text"/>
      </w:pPr>
    </w:p>
    <w:p w14:paraId="538AC671" w14:textId="77777777" w:rsidR="00BB69F2" w:rsidRPr="00641EEF" w:rsidRDefault="00BB69F2">
      <w:pPr>
        <w:pStyle w:val="Els-2ndorder-head"/>
      </w:pPr>
      <w:r w:rsidRPr="00641EEF">
        <w:t>Section headings</w:t>
      </w:r>
    </w:p>
    <w:p w14:paraId="0DEBB8B1"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27191766" w14:textId="77777777" w:rsidR="00BB69F2" w:rsidRPr="00641EEF" w:rsidRDefault="00BB69F2">
      <w:pPr>
        <w:pStyle w:val="Els-2ndorder-head"/>
      </w:pPr>
      <w:r w:rsidRPr="00641EEF">
        <w:t>General guidelines for the preparation of your text</w:t>
      </w:r>
    </w:p>
    <w:p w14:paraId="08A36745"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w:t>
      </w:r>
      <w:r w:rsidRPr="00641EEF">
        <w:lastRenderedPageBreak/>
        <w:t xml:space="preserve">units. </w:t>
      </w:r>
      <w:r w:rsidRPr="00641EEF">
        <w:rPr>
          <w:szCs w:val="16"/>
        </w:rPr>
        <w:t>All non-standard abbreviations or symbols must be defined when first mentioned, or a glossary provided.</w:t>
      </w:r>
    </w:p>
    <w:p w14:paraId="7FBD72EB" w14:textId="77777777" w:rsidR="00BB69F2" w:rsidRPr="00641EEF" w:rsidRDefault="00BB69F2">
      <w:pPr>
        <w:pStyle w:val="Els-2ndorder-head"/>
      </w:pPr>
      <w:r w:rsidRPr="00641EEF">
        <w:rPr>
          <w:szCs w:val="16"/>
        </w:rPr>
        <w:t>File naming and delivery</w:t>
      </w:r>
    </w:p>
    <w:p w14:paraId="21EE8BB2" w14:textId="77777777" w:rsidR="00BB69F2" w:rsidRPr="00641EEF" w:rsidRDefault="00BB69F2">
      <w:pPr>
        <w:pStyle w:val="Els-body-text"/>
        <w:rPr>
          <w:szCs w:val="16"/>
        </w:rPr>
      </w:pPr>
      <w:r w:rsidRPr="00641EEF">
        <w:rPr>
          <w:szCs w:val="16"/>
        </w:rPr>
        <w:t>Please title your files in this order ‘</w:t>
      </w:r>
      <w:r w:rsidRPr="00641EEF">
        <w:t>procedia acronym_conference acronym_authorslastname</w:t>
      </w:r>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5771FBE9" w14:textId="77777777" w:rsidR="00BB69F2" w:rsidRPr="00641EEF" w:rsidRDefault="00BB69F2">
      <w:pPr>
        <w:pStyle w:val="Els-body-text"/>
      </w:pPr>
      <w:r w:rsidRPr="00641EEF">
        <w:t>Artwork filenames should comply with the syntax “aabbbbbb.ccc”, where:</w:t>
      </w:r>
    </w:p>
    <w:p w14:paraId="4ADA0817" w14:textId="77777777" w:rsidR="00BB69F2" w:rsidRPr="00641EEF" w:rsidRDefault="00BB69F2">
      <w:pPr>
        <w:pStyle w:val="Els-body-text"/>
        <w:numPr>
          <w:ilvl w:val="0"/>
          <w:numId w:val="30"/>
        </w:numPr>
      </w:pPr>
      <w:r w:rsidRPr="00641EEF">
        <w:t>a = artwork component type</w:t>
      </w:r>
    </w:p>
    <w:p w14:paraId="29752A28" w14:textId="77777777" w:rsidR="00BB69F2" w:rsidRPr="00641EEF" w:rsidRDefault="00BB69F2">
      <w:pPr>
        <w:pStyle w:val="Els-body-text"/>
        <w:numPr>
          <w:ilvl w:val="0"/>
          <w:numId w:val="30"/>
        </w:numPr>
      </w:pPr>
      <w:r w:rsidRPr="00641EEF">
        <w:t>b = manuscript reference code</w:t>
      </w:r>
    </w:p>
    <w:p w14:paraId="0EDF052B" w14:textId="77777777" w:rsidR="00BB69F2" w:rsidRPr="00641EEF" w:rsidRDefault="00BB69F2">
      <w:pPr>
        <w:pStyle w:val="Els-body-text"/>
        <w:numPr>
          <w:ilvl w:val="0"/>
          <w:numId w:val="30"/>
        </w:numPr>
      </w:pPr>
      <w:r w:rsidRPr="00641EEF">
        <w:t>c = standard file extension</w:t>
      </w:r>
    </w:p>
    <w:p w14:paraId="1CD604C9" w14:textId="77777777" w:rsidR="00BB69F2" w:rsidRPr="00641EEF" w:rsidRDefault="00BB69F2">
      <w:pPr>
        <w:pStyle w:val="Els-body-text"/>
        <w:ind w:left="238" w:firstLine="0"/>
      </w:pPr>
      <w:r w:rsidRPr="00641EEF">
        <w:t>Component types:</w:t>
      </w:r>
    </w:p>
    <w:p w14:paraId="59825568" w14:textId="77777777" w:rsidR="00BB69F2" w:rsidRPr="00641EEF" w:rsidRDefault="00BB69F2">
      <w:pPr>
        <w:pStyle w:val="Els-body-text"/>
        <w:numPr>
          <w:ilvl w:val="0"/>
          <w:numId w:val="30"/>
        </w:numPr>
      </w:pPr>
      <w:r w:rsidRPr="00641EEF">
        <w:t>gr = figure</w:t>
      </w:r>
    </w:p>
    <w:p w14:paraId="78134E12" w14:textId="77777777" w:rsidR="00BB69F2" w:rsidRPr="00641EEF" w:rsidRDefault="00BB69F2">
      <w:pPr>
        <w:pStyle w:val="Els-body-text"/>
        <w:numPr>
          <w:ilvl w:val="0"/>
          <w:numId w:val="30"/>
        </w:numPr>
      </w:pPr>
      <w:r w:rsidRPr="00641EEF">
        <w:t>pl = plate</w:t>
      </w:r>
    </w:p>
    <w:p w14:paraId="17A6F9D5" w14:textId="77777777" w:rsidR="00BB69F2" w:rsidRPr="00641EEF" w:rsidRDefault="00BB69F2">
      <w:pPr>
        <w:pStyle w:val="Els-body-text"/>
        <w:numPr>
          <w:ilvl w:val="0"/>
          <w:numId w:val="30"/>
        </w:numPr>
      </w:pPr>
      <w:r w:rsidRPr="00641EEF">
        <w:t>sc = scheme</w:t>
      </w:r>
    </w:p>
    <w:p w14:paraId="7BCB2C6E" w14:textId="77777777" w:rsidR="00BB69F2" w:rsidRPr="00641EEF" w:rsidRDefault="00BB69F2">
      <w:pPr>
        <w:pStyle w:val="Els-body-text"/>
        <w:numPr>
          <w:ilvl w:val="0"/>
          <w:numId w:val="30"/>
        </w:numPr>
        <w:rPr>
          <w:szCs w:val="16"/>
        </w:rPr>
      </w:pPr>
      <w:r w:rsidRPr="00641EEF">
        <w:t>fx = fixed graphic</w:t>
      </w:r>
    </w:p>
    <w:p w14:paraId="3C745FD0" w14:textId="77777777" w:rsidR="00BB69F2" w:rsidRPr="00641EEF" w:rsidRDefault="00BB69F2">
      <w:pPr>
        <w:pStyle w:val="Els-2ndorder-head"/>
      </w:pPr>
      <w:r w:rsidRPr="00641EEF">
        <w:t>Footnotes</w:t>
      </w:r>
    </w:p>
    <w:p w14:paraId="578C7F1C"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Appelnotedebasdep"/>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3F53920"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319D664E" w14:textId="77777777" w:rsidR="00BB69F2" w:rsidRPr="00641EEF" w:rsidRDefault="00BB69F2">
      <w:pPr>
        <w:pStyle w:val="Els-1storder-head"/>
      </w:pPr>
      <w:r w:rsidRPr="00641EEF">
        <w:t>Illustrations</w:t>
      </w:r>
    </w:p>
    <w:p w14:paraId="7E6A8477" w14:textId="77777777" w:rsidR="00686AC0" w:rsidRPr="00641EEF" w:rsidRDefault="00686AC0" w:rsidP="00686AC0">
      <w:pPr>
        <w:pStyle w:val="Els-body-text"/>
      </w:pPr>
      <w:r w:rsidRPr="00641EEF">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768CA08"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information to help you submit high quality artwork please visit: </w:t>
      </w:r>
      <w:hyperlink r:id="rId9" w:history="1">
        <w:r w:rsidR="00D63026" w:rsidRPr="00641EEF">
          <w:rPr>
            <w:rStyle w:val="Lienhypertext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6A1B7809" w14:textId="77777777" w:rsidR="00BB69F2" w:rsidRPr="00641EEF" w:rsidRDefault="00BB69F2">
      <w:pPr>
        <w:pStyle w:val="Commentaire"/>
      </w:pPr>
    </w:p>
    <w:p w14:paraId="3AD8D706" w14:textId="77777777" w:rsidR="00BB69F2" w:rsidRPr="00641EEF" w:rsidRDefault="0050516E">
      <w:pPr>
        <w:spacing w:line="360" w:lineRule="auto"/>
        <w:jc w:val="center"/>
      </w:pPr>
      <w:r w:rsidRPr="00641EEF">
        <w:rPr>
          <w:noProof/>
          <w:lang w:val="en-IN" w:eastAsia="en-IN"/>
        </w:rPr>
        <w:lastRenderedPageBreak/>
        <w:drawing>
          <wp:inline distT="0" distB="0" distL="0" distR="0" wp14:anchorId="1013774C" wp14:editId="55D45E13">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BBDCE48" w14:textId="77777777" w:rsidR="00BB69F2" w:rsidRPr="00641EEF" w:rsidRDefault="00BB69F2">
      <w:pPr>
        <w:pStyle w:val="Els-caption"/>
        <w:jc w:val="center"/>
      </w:pPr>
      <w:r w:rsidRPr="00641EEF">
        <w:t>Fig. 1. (a) first picture; (b) second picture.</w:t>
      </w:r>
    </w:p>
    <w:p w14:paraId="2B9F767A" w14:textId="77777777" w:rsidR="0066792C" w:rsidRPr="00641EEF" w:rsidRDefault="0066792C" w:rsidP="0066792C">
      <w:pPr>
        <w:pStyle w:val="Els-1storder-head"/>
        <w:numPr>
          <w:ilvl w:val="0"/>
          <w:numId w:val="1"/>
        </w:numPr>
      </w:pPr>
      <w:r w:rsidRPr="00641EEF">
        <w:t>Equations</w:t>
      </w:r>
    </w:p>
    <w:p w14:paraId="1F90E364" w14:textId="77777777" w:rsidR="0066792C" w:rsidRPr="00641EEF" w:rsidRDefault="0066792C" w:rsidP="0066792C">
      <w:pPr>
        <w:pStyle w:val="Els-body-text"/>
        <w:rPr>
          <w:szCs w:val="16"/>
        </w:rPr>
      </w:pPr>
      <w:r w:rsidRPr="00641EEF">
        <w:rPr>
          <w:szCs w:val="16"/>
        </w:rPr>
        <w:t>Equations and formulae should be typed in Math</w:t>
      </w:r>
      <w:r w:rsidR="00E50906" w:rsidRPr="00641EEF">
        <w:rPr>
          <w:szCs w:val="16"/>
        </w:rPr>
        <w:t>T</w:t>
      </w:r>
      <w:r w:rsidRPr="00641EEF">
        <w:rPr>
          <w:szCs w:val="16"/>
        </w:rPr>
        <w:t>ype,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1470283B"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4F29D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781084429" r:id="rId12"/>
        </w:object>
      </w:r>
      <w:r w:rsidRPr="00641EEF">
        <w:rPr>
          <w:i w:val="0"/>
          <w:iCs/>
        </w:rPr>
        <w:tab/>
      </w:r>
      <w:r w:rsidRPr="00641EEF">
        <w:rPr>
          <w:i w:val="0"/>
          <w:iCs/>
        </w:rPr>
        <w:tab/>
      </w:r>
      <w:r w:rsidR="008C4F2E" w:rsidRPr="00641EEF">
        <w:rPr>
          <w:i w:val="0"/>
          <w:iCs/>
        </w:rPr>
        <w:tab/>
      </w:r>
      <w:r w:rsidRPr="00641EEF">
        <w:rPr>
          <w:i w:val="0"/>
          <w:iCs/>
        </w:rPr>
        <w:t xml:space="preserve"> (1)</w:t>
      </w:r>
    </w:p>
    <w:p w14:paraId="2DC41C0D" w14:textId="77777777" w:rsidR="00BB69F2" w:rsidRPr="00641EEF" w:rsidRDefault="00BB69F2">
      <w:pPr>
        <w:pStyle w:val="Els-1storder-head"/>
        <w:numPr>
          <w:ilvl w:val="0"/>
          <w:numId w:val="0"/>
        </w:numPr>
      </w:pPr>
      <w:r w:rsidRPr="00641EEF">
        <w:t>4. Online license transfer</w:t>
      </w:r>
    </w:p>
    <w:p w14:paraId="5774F68A" w14:textId="77777777" w:rsidR="00BB69F2" w:rsidRPr="00641EEF" w:rsidRDefault="00BB69F2">
      <w:pPr>
        <w:pStyle w:val="Els-body-text"/>
      </w:pPr>
      <w:r w:rsidRPr="00641EEF">
        <w:t xml:space="preserve">All authors are required to complete the </w:t>
      </w:r>
      <w:r w:rsidRPr="00641EEF">
        <w:rPr>
          <w:rStyle w:val="Lienhypertexte"/>
          <w:sz w:val="20"/>
          <w:szCs w:val="16"/>
        </w:rPr>
        <w:t>Procedia exclusive license transfer agreement</w:t>
      </w:r>
      <w:r w:rsidRPr="00641EEF">
        <w:t xml:space="preserve"> before the article can be published, </w:t>
      </w:r>
      <w:r w:rsidRPr="00641EEF">
        <w:rPr>
          <w:rStyle w:val="Lienhypertexte"/>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D22E17A" w14:textId="77777777" w:rsidR="00BB69F2" w:rsidRPr="00641EEF" w:rsidRDefault="00BB69F2" w:rsidP="00FC1836">
      <w:pPr>
        <w:pStyle w:val="Els-acknowledgement"/>
        <w:spacing w:before="240" w:line="240" w:lineRule="exact"/>
      </w:pPr>
      <w:r w:rsidRPr="00641EEF">
        <w:t>Acknowledgements</w:t>
      </w:r>
    </w:p>
    <w:p w14:paraId="7E30DAE3"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334A20F0" w14:textId="77777777" w:rsidR="00BB69F2" w:rsidRPr="00641EEF" w:rsidRDefault="00BB69F2" w:rsidP="00FC1836">
      <w:pPr>
        <w:pStyle w:val="Els-appendixhead"/>
        <w:spacing w:before="240" w:line="240" w:lineRule="exact"/>
      </w:pPr>
      <w:r w:rsidRPr="00641EEF">
        <w:t>An example appendix</w:t>
      </w:r>
    </w:p>
    <w:p w14:paraId="3DDE755F" w14:textId="77777777" w:rsidR="00BB69F2" w:rsidRPr="00641EEF" w:rsidRDefault="00BB69F2" w:rsidP="00FC1836">
      <w:pPr>
        <w:pStyle w:val="Retraitcorpsdetexte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1A49A3B7" w14:textId="77777777" w:rsidR="00BB69F2" w:rsidRPr="00641EEF" w:rsidRDefault="00BB69F2" w:rsidP="00FC1836">
      <w:pPr>
        <w:pStyle w:val="Els-appendixsubhead"/>
        <w:spacing w:line="240" w:lineRule="exact"/>
      </w:pPr>
      <w:r w:rsidRPr="00641EEF">
        <w:t>Example of a sub-heading within an appendix</w:t>
      </w:r>
    </w:p>
    <w:p w14:paraId="161A7408" w14:textId="77777777" w:rsidR="00BB69F2" w:rsidRPr="00641EEF" w:rsidRDefault="00BB69F2" w:rsidP="00FC1836">
      <w:pPr>
        <w:pStyle w:val="Retraitcorpsdetexte2"/>
        <w:spacing w:line="240" w:lineRule="exact"/>
        <w:ind w:firstLine="238"/>
      </w:pPr>
      <w:r w:rsidRPr="00641EEF">
        <w:t>There is also the option to include a subheading within the Appendix if you wish.</w:t>
      </w:r>
    </w:p>
    <w:p w14:paraId="0FE21480" w14:textId="77777777" w:rsidR="00BB69F2" w:rsidRPr="00641EEF" w:rsidRDefault="00BB69F2" w:rsidP="00FC1836">
      <w:pPr>
        <w:pStyle w:val="Els-reference-head"/>
        <w:spacing w:before="240" w:after="240" w:line="240" w:lineRule="exact"/>
      </w:pPr>
      <w:r w:rsidRPr="00641EEF">
        <w:t>References</w:t>
      </w:r>
    </w:p>
    <w:p w14:paraId="6F3931D0"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0038E510"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21B84AE4"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361DC986"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lastRenderedPageBreak/>
        <w:t>Deep-Burn Project: Annual Report for 2009, Idaho National Laboratory, Sept. 2009.</w:t>
      </w:r>
    </w:p>
    <w:p w14:paraId="2FC8E07D"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92D80">
        <w:rPr>
          <w:rFonts w:ascii="Times New Roman" w:hAnsi="Times New Roman"/>
          <w:sz w:val="16"/>
          <w:szCs w:val="20"/>
          <w:lang w:val="sv-SE"/>
        </w:rPr>
        <w:t xml:space="preserve">Fachinger, J., den Exter, M., Grambow, B., Holgerson, S., Landesmann, C., Titov, M., Podruhzina, T., 2004. </w:t>
      </w:r>
      <w:r w:rsidRPr="00641EEF">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4858E7D6"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Fachinger,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15C2E113" w14:textId="77777777"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14:paraId="704151B1"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14E7F18F"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212AB0FA" w14:textId="77777777" w:rsidR="0093645D" w:rsidRPr="00641EEF" w:rsidRDefault="0093645D" w:rsidP="0093645D">
      <w:pPr>
        <w:autoSpaceDE w:val="0"/>
        <w:autoSpaceDN w:val="0"/>
        <w:adjustRightInd w:val="0"/>
        <w:spacing w:line="240" w:lineRule="exact"/>
        <w:jc w:val="both"/>
        <w:rPr>
          <w:b/>
        </w:rPr>
      </w:pPr>
    </w:p>
    <w:p w14:paraId="7DD418DE" w14:textId="77777777" w:rsidR="0093645D" w:rsidRPr="00641EEF" w:rsidRDefault="0093645D" w:rsidP="0093645D">
      <w:pPr>
        <w:autoSpaceDE w:val="0"/>
        <w:autoSpaceDN w:val="0"/>
        <w:adjustRightInd w:val="0"/>
        <w:spacing w:line="240" w:lineRule="exact"/>
        <w:jc w:val="both"/>
      </w:pPr>
      <w:r w:rsidRPr="00641EEF">
        <w:rPr>
          <w:b/>
        </w:rPr>
        <w:t>Steps:</w:t>
      </w:r>
    </w:p>
    <w:p w14:paraId="4CCB09BD"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Click on copyright statement</w:t>
      </w:r>
    </w:p>
    <w:p w14:paraId="244172B3"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7DDA0B19"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30E8C8A0"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2. Docm format:</w:t>
      </w:r>
    </w:p>
    <w:p w14:paraId="6D65766B"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.docm format.</w:t>
      </w:r>
    </w:p>
    <w:p w14:paraId="687CCDF8" w14:textId="77777777" w:rsidR="0093645D" w:rsidRPr="00641EEF" w:rsidRDefault="0093645D" w:rsidP="0093645D">
      <w:pPr>
        <w:autoSpaceDE w:val="0"/>
        <w:autoSpaceDN w:val="0"/>
        <w:adjustRightInd w:val="0"/>
        <w:spacing w:line="240" w:lineRule="exact"/>
        <w:jc w:val="both"/>
        <w:rPr>
          <w:b/>
          <w:color w:val="000000"/>
        </w:rPr>
      </w:pPr>
    </w:p>
    <w:p w14:paraId="16F6A0E7"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Removal of all highlights</w:t>
      </w:r>
    </w:p>
    <w:p w14:paraId="0E87706C"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Accept track change</w:t>
      </w:r>
    </w:p>
    <w:p w14:paraId="7CF0A30B"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Locking of Rules</w:t>
      </w:r>
    </w:p>
    <w:p w14:paraId="36ABC599" w14:textId="77777777" w:rsidR="0093645D" w:rsidRPr="00641EEF" w:rsidRDefault="0093645D" w:rsidP="0093645D">
      <w:pPr>
        <w:autoSpaceDE w:val="0"/>
        <w:autoSpaceDN w:val="0"/>
        <w:adjustRightInd w:val="0"/>
        <w:spacing w:line="240" w:lineRule="exact"/>
        <w:jc w:val="both"/>
        <w:rPr>
          <w:b/>
        </w:rPr>
      </w:pPr>
    </w:p>
    <w:p w14:paraId="76C847EF" w14:textId="77777777" w:rsidR="0093645D" w:rsidRPr="00641EEF" w:rsidRDefault="0093645D" w:rsidP="0093645D">
      <w:pPr>
        <w:autoSpaceDE w:val="0"/>
        <w:autoSpaceDN w:val="0"/>
        <w:adjustRightInd w:val="0"/>
        <w:spacing w:line="240" w:lineRule="exact"/>
        <w:ind w:firstLine="240"/>
        <w:jc w:val="both"/>
      </w:pPr>
      <w:r w:rsidRPr="00641EEF">
        <w:t>If .docm format needs to convert in docx format then the following steps must be performed:</w:t>
      </w:r>
    </w:p>
    <w:p w14:paraId="7C7C955B" w14:textId="77777777" w:rsidR="0093645D" w:rsidRPr="00641EEF" w:rsidRDefault="0093645D" w:rsidP="0093645D">
      <w:pPr>
        <w:autoSpaceDE w:val="0"/>
        <w:autoSpaceDN w:val="0"/>
        <w:adjustRightInd w:val="0"/>
        <w:spacing w:line="240" w:lineRule="exact"/>
        <w:jc w:val="both"/>
        <w:rPr>
          <w:b/>
        </w:rPr>
      </w:pPr>
    </w:p>
    <w:p w14:paraId="527AB5E0" w14:textId="77777777" w:rsidR="0093645D" w:rsidRPr="00641EEF" w:rsidRDefault="0093645D" w:rsidP="0093645D">
      <w:pPr>
        <w:autoSpaceDE w:val="0"/>
        <w:autoSpaceDN w:val="0"/>
        <w:adjustRightInd w:val="0"/>
        <w:spacing w:line="240" w:lineRule="exact"/>
        <w:jc w:val="both"/>
        <w:rPr>
          <w:b/>
        </w:rPr>
      </w:pPr>
      <w:r w:rsidRPr="00641EEF">
        <w:rPr>
          <w:b/>
        </w:rPr>
        <w:t>Steps:</w:t>
      </w:r>
    </w:p>
    <w:p w14:paraId="48A028EB"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14:paraId="434E9158"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(JID_Template)</w:t>
      </w:r>
    </w:p>
    <w:p w14:paraId="382AABDE"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Enter "thomson" in Project Password</w:t>
      </w:r>
    </w:p>
    <w:p w14:paraId="581047C0"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Click on Microsoft Word Objects</w:t>
      </w:r>
    </w:p>
    <w:p w14:paraId="039D845E"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Click on </w:t>
      </w:r>
      <w:r w:rsidRPr="00641EEF">
        <w:rPr>
          <w:b/>
        </w:rPr>
        <w:t>ThisDocument</w:t>
      </w:r>
      <w:r w:rsidRPr="00641EEF">
        <w:t xml:space="preserve"> under </w:t>
      </w:r>
      <w:r w:rsidRPr="00641EEF">
        <w:rPr>
          <w:b/>
        </w:rPr>
        <w:t>Microsoft Word Objects</w:t>
      </w:r>
    </w:p>
    <w:p w14:paraId="4CEBC80A"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0C6602D3"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(JID_Template)</w:t>
      </w:r>
      <w:r w:rsidRPr="00641EEF">
        <w:t xml:space="preserve"> windows</w:t>
      </w:r>
    </w:p>
    <w:p w14:paraId="40870E4D" w14:textId="77777777" w:rsidR="0093645D" w:rsidRPr="00641EEF" w:rsidRDefault="0093645D" w:rsidP="0093645D">
      <w:pPr>
        <w:pStyle w:val="Paragraphedeliste"/>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183C7BEA"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636A6E9D"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05225621"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114EE258" w14:textId="77777777" w:rsidR="0093645D" w:rsidRPr="00641EEF" w:rsidRDefault="0093645D" w:rsidP="0093645D">
      <w:pPr>
        <w:autoSpaceDE w:val="0"/>
        <w:autoSpaceDN w:val="0"/>
        <w:adjustRightInd w:val="0"/>
        <w:jc w:val="both"/>
      </w:pPr>
      <w:r w:rsidRPr="00641EEF">
        <w:rPr>
          <w:b/>
        </w:rPr>
        <w:t>Steps:</w:t>
      </w:r>
    </w:p>
    <w:p w14:paraId="1A4DFFD8"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3D5CCBF3"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Click</w:t>
      </w:r>
      <w:r w:rsidRPr="00641EEF">
        <w:rPr>
          <w:b/>
          <w:bCs/>
        </w:rPr>
        <w:t xml:space="preserve"> Print</w:t>
      </w:r>
    </w:p>
    <w:p w14:paraId="2C08F1E2"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6E344550" w14:textId="77777777" w:rsidR="0093645D" w:rsidRPr="00641EEF" w:rsidRDefault="0093645D" w:rsidP="0093645D">
      <w:pPr>
        <w:pStyle w:val="Paragraphedeliste"/>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66540293" w14:textId="77777777"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14:paraId="3FF3ACA0" w14:textId="77777777" w:rsidR="0093645D" w:rsidRPr="00641EEF" w:rsidRDefault="0093645D" w:rsidP="0093645D">
      <w:pPr>
        <w:pStyle w:val="Paragraphedeliste"/>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02324D32" w14:textId="77777777" w:rsidR="0093645D" w:rsidRPr="00641EEF" w:rsidRDefault="0093645D" w:rsidP="0093645D">
      <w:pPr>
        <w:pStyle w:val="Paragraphedeliste"/>
        <w:numPr>
          <w:ilvl w:val="0"/>
          <w:numId w:val="31"/>
        </w:numPr>
        <w:autoSpaceDE w:val="0"/>
        <w:autoSpaceDN w:val="0"/>
        <w:adjustRightInd w:val="0"/>
        <w:ind w:left="595" w:hanging="238"/>
        <w:jc w:val="both"/>
      </w:pPr>
      <w:r w:rsidRPr="00641EEF">
        <w:t>Click</w:t>
      </w:r>
      <w:r w:rsidRPr="00641EEF">
        <w:rPr>
          <w:b/>
          <w:bCs/>
        </w:rPr>
        <w:t xml:space="preserve"> Print</w:t>
      </w:r>
    </w:p>
    <w:p w14:paraId="5EC82D30" w14:textId="77777777" w:rsidR="00D82B06" w:rsidRPr="00641EEF" w:rsidRDefault="0093645D" w:rsidP="00D82B06">
      <w:pPr>
        <w:pStyle w:val="Paragraphedeliste"/>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14:paraId="407A62DB"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322F42ED"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5A274FFE" w14:textId="77777777" w:rsidR="00D82B06" w:rsidRPr="00641EEF" w:rsidRDefault="00D82B06" w:rsidP="00D82B06">
      <w:pPr>
        <w:autoSpaceDE w:val="0"/>
        <w:autoSpaceDN w:val="0"/>
        <w:adjustRightInd w:val="0"/>
        <w:jc w:val="both"/>
      </w:pPr>
    </w:p>
    <w:p w14:paraId="3134B192" w14:textId="77777777" w:rsidR="00D82B06" w:rsidRPr="00641EEF" w:rsidRDefault="00D82B06" w:rsidP="00D82B06">
      <w:pPr>
        <w:autoSpaceDE w:val="0"/>
        <w:autoSpaceDN w:val="0"/>
        <w:adjustRightInd w:val="0"/>
        <w:jc w:val="both"/>
        <w:rPr>
          <w:b/>
        </w:rPr>
      </w:pPr>
      <w:r w:rsidRPr="00641EEF">
        <w:rPr>
          <w:b/>
        </w:rPr>
        <w:t>Steps in Word 2007 and 2010:</w:t>
      </w:r>
    </w:p>
    <w:p w14:paraId="4D8CEFE7"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32DC3DCC"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463B7C86"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7324EA1B"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6A360E4F"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36CFDA52"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5EF74BA9"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r w:rsidRPr="00641EEF">
        <w:rPr>
          <w:b/>
          <w:bCs/>
          <w:color w:val="000000"/>
          <w:lang w:val="en-IN" w:eastAsia="en-IN"/>
        </w:rPr>
        <w:t>Downsample</w:t>
      </w:r>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r w:rsidRPr="00641EEF">
        <w:rPr>
          <w:b/>
          <w:bCs/>
          <w:color w:val="000000"/>
          <w:lang w:val="en-IN" w:eastAsia="en-IN"/>
        </w:rPr>
        <w:t>Color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s field make only Downsample "Off'</w:t>
      </w:r>
    </w:p>
    <w:p w14:paraId="501E845C"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3DC8A1D4"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54F504C7"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Color </w:t>
      </w:r>
      <w:r w:rsidRPr="00641EEF">
        <w:rPr>
          <w:color w:val="000000"/>
          <w:lang w:val="en-IN" w:eastAsia="en-IN"/>
        </w:rPr>
        <w:t xml:space="preserve">folder </w:t>
      </w:r>
    </w:p>
    <w:p w14:paraId="56C51A10"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Color Unchanged </w:t>
      </w:r>
      <w:r w:rsidRPr="00641EEF">
        <w:rPr>
          <w:color w:val="000000"/>
          <w:lang w:val="en-IN" w:eastAsia="en-IN"/>
        </w:rPr>
        <w:t xml:space="preserve">option under </w:t>
      </w:r>
      <w:r w:rsidRPr="00641EEF">
        <w:rPr>
          <w:b/>
          <w:bCs/>
          <w:color w:val="000000"/>
          <w:lang w:val="en-IN" w:eastAsia="en-IN"/>
        </w:rPr>
        <w:t>Color Management Policies</w:t>
      </w:r>
      <w:r w:rsidRPr="00641EEF">
        <w:rPr>
          <w:color w:val="000000"/>
          <w:lang w:val="en-IN" w:eastAsia="en-IN"/>
        </w:rPr>
        <w:t xml:space="preserve"> tab then click on </w:t>
      </w:r>
      <w:r w:rsidRPr="00641EEF">
        <w:rPr>
          <w:b/>
          <w:bCs/>
          <w:color w:val="000000"/>
          <w:lang w:val="en-IN" w:eastAsia="en-IN"/>
        </w:rPr>
        <w:t>OK</w:t>
      </w:r>
    </w:p>
    <w:p w14:paraId="6285B47F"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3E6A606D"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12020BD8"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738D1390"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06348110" w14:textId="77777777" w:rsidR="00D82B06" w:rsidRPr="00641EEF" w:rsidRDefault="00D82B06" w:rsidP="00D82B06">
      <w:pPr>
        <w:pStyle w:val="Paragraphedeliste"/>
        <w:autoSpaceDE w:val="0"/>
        <w:autoSpaceDN w:val="0"/>
        <w:adjustRightInd w:val="0"/>
        <w:spacing w:line="240" w:lineRule="exact"/>
        <w:jc w:val="both"/>
      </w:pPr>
    </w:p>
    <w:p w14:paraId="2747FF22"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9CA5" w14:textId="77777777" w:rsidR="0074260E" w:rsidRDefault="0074260E">
      <w:r>
        <w:separator/>
      </w:r>
    </w:p>
    <w:p w14:paraId="67B34A6B" w14:textId="77777777" w:rsidR="0074260E" w:rsidRDefault="0074260E"/>
  </w:endnote>
  <w:endnote w:type="continuationSeparator" w:id="0">
    <w:p w14:paraId="40EF0561" w14:textId="77777777" w:rsidR="0074260E" w:rsidRDefault="0074260E">
      <w:r>
        <w:continuationSeparator/>
      </w:r>
    </w:p>
    <w:p w14:paraId="2CAE374D" w14:textId="77777777" w:rsidR="0074260E" w:rsidRDefault="00742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2B8BABF-3DBD-4C0E-BB5F-50A31213D646}"/>
    <w:embedBold r:id="rId2" w:fontKey="{EC05E17A-F27A-448A-9A04-897429AE4F84}"/>
    <w:embedItalic r:id="rId3" w:fontKey="{EA8B80AB-CC7B-47C4-B76B-B3FCA5E903B6}"/>
    <w:embedBoldItalic r:id="rId4" w:fontKey="{C6FB83EF-6205-4325-80F9-40E9188DE79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45A349CB-1B95-4A66-95F6-E20699732AF9}"/>
  </w:font>
  <w:font w:name="Arial">
    <w:panose1 w:val="020B0604020202020204"/>
    <w:charset w:val="00"/>
    <w:family w:val="swiss"/>
    <w:pitch w:val="variable"/>
    <w:sig w:usb0="E0002EFF" w:usb1="C000785B" w:usb2="00000009" w:usb3="00000000" w:csb0="000001FF" w:csb1="00000000"/>
    <w:embedRegular r:id="rId6" w:subsetted="1" w:fontKey="{8ACA272E-5670-496C-A72F-B693EA19D378}"/>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8D84" w14:textId="77777777" w:rsidR="00BB69F2" w:rsidRDefault="00000000" w:rsidP="00FC1836">
    <w:pPr>
      <w:pStyle w:val="Pieddepage"/>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7C31A7" w:rsidRPr="007C31A7">
              <w:rPr>
                <w:szCs w:val="16"/>
              </w:rPr>
              <w:t>© 2024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7C31A7" w:rsidRPr="007C31A7">
              <w:rPr>
                <w:rFonts w:ascii="Tahoma" w:eastAsia="Times New Roman" w:hAnsi="Tahoma" w:cs="Tahoma"/>
                <w:color w:val="000000"/>
                <w:szCs w:val="16"/>
              </w:rPr>
              <w:t>Peer-review under responsibility of the scientific committee of the European Association for Aviation Psychology Conference EAAP 35</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A184B" w14:textId="77777777" w:rsidR="0074260E" w:rsidRDefault="0074260E">
      <w:pPr>
        <w:pStyle w:val="Pieddepage"/>
        <w:rPr>
          <w:lang w:val="en-GB"/>
        </w:rPr>
      </w:pPr>
      <w:r>
        <w:rPr>
          <w:lang w:val="en-IN" w:eastAsia="en-IN"/>
        </w:rPr>
        <w:drawing>
          <wp:inline distT="0" distB="0" distL="0" distR="0" wp14:anchorId="3A74E0A5" wp14:editId="30DAEDCA">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7A12B349" w14:textId="77777777" w:rsidR="0074260E" w:rsidRDefault="0074260E"/>
  </w:footnote>
  <w:footnote w:type="continuationSeparator" w:id="0">
    <w:p w14:paraId="2BEF85A7" w14:textId="77777777" w:rsidR="0074260E" w:rsidRDefault="0074260E">
      <w:r>
        <w:continuationSeparator/>
      </w:r>
    </w:p>
    <w:p w14:paraId="1EE72E4A" w14:textId="77777777" w:rsidR="0074260E" w:rsidRDefault="0074260E"/>
  </w:footnote>
  <w:footnote w:id="1">
    <w:p w14:paraId="1347ACC9"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3FBC517E"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368F2AA3" w14:textId="77777777" w:rsidR="00BB69F2" w:rsidRDefault="00BB69F2" w:rsidP="00FC1836">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A613" w14:textId="77777777" w:rsidR="00BB69F2" w:rsidRDefault="004F3AE5" w:rsidP="00800A05">
    <w:pPr>
      <w:pStyle w:val="En-tte"/>
      <w:tabs>
        <w:tab w:val="center" w:pos="4920"/>
      </w:tabs>
      <w:spacing w:line="200" w:lineRule="exact"/>
      <w:rPr>
        <w:i w:val="0"/>
        <w:iCs/>
      </w:rPr>
    </w:pPr>
    <w:r>
      <w:rPr>
        <w:rStyle w:val="Numrodepage"/>
        <w:i w:val="0"/>
      </w:rPr>
      <w:fldChar w:fldCharType="begin"/>
    </w:r>
    <w:r w:rsidR="00BB69F2">
      <w:rPr>
        <w:rStyle w:val="Numrodepage"/>
        <w:i w:val="0"/>
      </w:rPr>
      <w:instrText xml:space="preserve"> PAGE </w:instrText>
    </w:r>
    <w:r>
      <w:rPr>
        <w:rStyle w:val="Numrodepage"/>
        <w:i w:val="0"/>
      </w:rPr>
      <w:fldChar w:fldCharType="separate"/>
    </w:r>
    <w:r w:rsidR="007C31A7">
      <w:rPr>
        <w:rStyle w:val="Numrodepage"/>
        <w:i w:val="0"/>
      </w:rPr>
      <w:t>6</w:t>
    </w:r>
    <w:r>
      <w:rPr>
        <w:rStyle w:val="Numrodepage"/>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7C31A7">
      <w:rPr>
        <w:lang w:eastAsia="zh-CN"/>
      </w:rPr>
      <w:t>24</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E734" w14:textId="77777777" w:rsidR="00BB69F2" w:rsidRDefault="00BB69F2" w:rsidP="00E103B8">
    <w:pPr>
      <w:pStyle w:val="En-tte"/>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7C31A7">
      <w:rPr>
        <w:lang w:eastAsia="zh-CN"/>
      </w:rPr>
      <w:t>24</w:t>
    </w:r>
    <w:r w:rsidR="00CB6929">
      <w:t>) 000–000</w:t>
    </w:r>
    <w:r>
      <w:tab/>
    </w:r>
    <w:r w:rsidR="00E103B8">
      <w:t xml:space="preserve"> </w:t>
    </w:r>
    <w:r w:rsidR="004F3AE5">
      <w:rPr>
        <w:rStyle w:val="Numrodepage"/>
        <w:i w:val="0"/>
      </w:rPr>
      <w:fldChar w:fldCharType="begin"/>
    </w:r>
    <w:r>
      <w:rPr>
        <w:rStyle w:val="Numrodepage"/>
        <w:i w:val="0"/>
      </w:rPr>
      <w:instrText xml:space="preserve"> PAGE </w:instrText>
    </w:r>
    <w:r w:rsidR="004F3AE5">
      <w:rPr>
        <w:rStyle w:val="Numrodepage"/>
        <w:i w:val="0"/>
      </w:rPr>
      <w:fldChar w:fldCharType="separate"/>
    </w:r>
    <w:r w:rsidR="007C31A7">
      <w:rPr>
        <w:rStyle w:val="Numrodepage"/>
        <w:i w:val="0"/>
      </w:rPr>
      <w:t>7</w:t>
    </w:r>
    <w:r w:rsidR="004F3AE5">
      <w:rPr>
        <w:rStyle w:val="Numrodepage"/>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4372BF15" w14:textId="77777777">
      <w:trPr>
        <w:trHeight w:val="1868"/>
      </w:trPr>
      <w:tc>
        <w:tcPr>
          <w:tcW w:w="1265" w:type="dxa"/>
        </w:tcPr>
        <w:p w14:paraId="047624CA" w14:textId="77777777" w:rsidR="00BB69F2" w:rsidRDefault="0050516E">
          <w:pPr>
            <w:pStyle w:val="En-tte"/>
            <w:rPr>
              <w:sz w:val="10"/>
            </w:rPr>
          </w:pPr>
          <w:r>
            <w:rPr>
              <w:lang w:val="en-IN" w:eastAsia="en-IN"/>
            </w:rPr>
            <w:drawing>
              <wp:inline distT="0" distB="0" distL="0" distR="0" wp14:anchorId="0D8A9C34" wp14:editId="1997237A">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36E12DA" w14:textId="77777777" w:rsidR="008E5964" w:rsidRDefault="008E5964" w:rsidP="008E5964">
          <w:pPr>
            <w:pStyle w:val="En-tt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Lienhypertexte"/>
                <w:rFonts w:ascii="Arial" w:hAnsi="Arial" w:cs="Arial"/>
                <w:i w:val="0"/>
                <w:iCs/>
                <w:color w:val="0000FF"/>
                <w:sz w:val="18"/>
              </w:rPr>
              <w:t>www.sciencedirect.com</w:t>
            </w:r>
          </w:hyperlink>
        </w:p>
        <w:p w14:paraId="70D61B3F" w14:textId="77777777" w:rsidR="00BB69F2" w:rsidRDefault="008E5964" w:rsidP="008E5964">
          <w:pPr>
            <w:pStyle w:val="En-tt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0E028DC" w14:textId="77777777" w:rsidR="00BB69F2" w:rsidRDefault="0034322E" w:rsidP="007C31A7">
          <w:pPr>
            <w:pStyle w:val="En-tte"/>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7C31A7">
            <w:rPr>
              <w:i w:val="0"/>
              <w:iCs/>
              <w:lang w:eastAsia="zh-CN"/>
            </w:rPr>
            <w:t>4</w:t>
          </w:r>
          <w:r w:rsidR="00BB69F2">
            <w:rPr>
              <w:i w:val="0"/>
              <w:iCs/>
            </w:rPr>
            <w:t>) 000–000</w:t>
          </w:r>
        </w:p>
      </w:tc>
      <w:tc>
        <w:tcPr>
          <w:tcW w:w="2404" w:type="dxa"/>
        </w:tcPr>
        <w:p w14:paraId="128C6C32" w14:textId="77777777" w:rsidR="00BB69F2" w:rsidRPr="008D4E90" w:rsidRDefault="00E61ED9">
          <w:pPr>
            <w:pStyle w:val="En-tte"/>
            <w:tabs>
              <w:tab w:val="left" w:pos="1932"/>
            </w:tabs>
            <w:spacing w:before="0" w:beforeAutospacing="0" w:after="0" w:line="240" w:lineRule="auto"/>
            <w:ind w:left="-125" w:firstLine="11"/>
          </w:pPr>
          <w:r>
            <w:rPr>
              <w:lang w:val="en-IN" w:eastAsia="en-IN"/>
            </w:rPr>
            <w:drawing>
              <wp:inline distT="0" distB="0" distL="0" distR="0" wp14:anchorId="5638B5B8" wp14:editId="58A028BC">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301F7FB3" w14:textId="77777777" w:rsidR="00BB69F2" w:rsidRDefault="00BB69F2">
          <w:pPr>
            <w:pStyle w:val="En-tte"/>
            <w:tabs>
              <w:tab w:val="left" w:pos="1932"/>
            </w:tabs>
            <w:spacing w:before="80" w:beforeAutospacing="0" w:after="0" w:line="240" w:lineRule="auto"/>
            <w:ind w:left="-125" w:firstLine="11"/>
            <w:rPr>
              <w:i w:val="0"/>
              <w:iCs/>
            </w:rPr>
          </w:pPr>
          <w:r>
            <w:rPr>
              <w:i w:val="0"/>
              <w:iCs/>
            </w:rPr>
            <w:t>www.elsevier.com/locate/procedia</w:t>
          </w:r>
        </w:p>
      </w:tc>
    </w:tr>
  </w:tbl>
  <w:p w14:paraId="2419664B" w14:textId="77777777" w:rsidR="00BB69F2" w:rsidRDefault="00BB69F2" w:rsidP="00283522">
    <w:pPr>
      <w:pStyle w:val="En-tte"/>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82220630">
    <w:abstractNumId w:val="6"/>
  </w:num>
  <w:num w:numId="2" w16cid:durableId="138115736">
    <w:abstractNumId w:val="6"/>
  </w:num>
  <w:num w:numId="3" w16cid:durableId="1050569546">
    <w:abstractNumId w:val="6"/>
  </w:num>
  <w:num w:numId="4" w16cid:durableId="1995907898">
    <w:abstractNumId w:val="6"/>
  </w:num>
  <w:num w:numId="5" w16cid:durableId="1872764152">
    <w:abstractNumId w:val="0"/>
  </w:num>
  <w:num w:numId="6" w16cid:durableId="620308220">
    <w:abstractNumId w:val="2"/>
  </w:num>
  <w:num w:numId="7" w16cid:durableId="1142772371">
    <w:abstractNumId w:val="7"/>
  </w:num>
  <w:num w:numId="8" w16cid:durableId="1783114683">
    <w:abstractNumId w:val="1"/>
  </w:num>
  <w:num w:numId="9" w16cid:durableId="379131965">
    <w:abstractNumId w:val="4"/>
  </w:num>
  <w:num w:numId="10" w16cid:durableId="941381886">
    <w:abstractNumId w:val="13"/>
  </w:num>
  <w:num w:numId="11" w16cid:durableId="755519890">
    <w:abstractNumId w:val="12"/>
  </w:num>
  <w:num w:numId="12" w16cid:durableId="156195534">
    <w:abstractNumId w:val="6"/>
  </w:num>
  <w:num w:numId="13" w16cid:durableId="530607928">
    <w:abstractNumId w:val="6"/>
  </w:num>
  <w:num w:numId="14" w16cid:durableId="1881893195">
    <w:abstractNumId w:val="6"/>
  </w:num>
  <w:num w:numId="15" w16cid:durableId="2119985255">
    <w:abstractNumId w:val="6"/>
  </w:num>
  <w:num w:numId="16" w16cid:durableId="936014212">
    <w:abstractNumId w:val="0"/>
  </w:num>
  <w:num w:numId="17" w16cid:durableId="742216615">
    <w:abstractNumId w:val="2"/>
  </w:num>
  <w:num w:numId="18" w16cid:durableId="2141409913">
    <w:abstractNumId w:val="7"/>
  </w:num>
  <w:num w:numId="19" w16cid:durableId="2060547708">
    <w:abstractNumId w:val="1"/>
  </w:num>
  <w:num w:numId="20" w16cid:durableId="397366857">
    <w:abstractNumId w:val="4"/>
  </w:num>
  <w:num w:numId="21" w16cid:durableId="176502062">
    <w:abstractNumId w:val="0"/>
  </w:num>
  <w:num w:numId="22" w16cid:durableId="1821194675">
    <w:abstractNumId w:val="6"/>
  </w:num>
  <w:num w:numId="23" w16cid:durableId="531964347">
    <w:abstractNumId w:val="6"/>
  </w:num>
  <w:num w:numId="24" w16cid:durableId="200940744">
    <w:abstractNumId w:val="6"/>
  </w:num>
  <w:num w:numId="25" w16cid:durableId="660079857">
    <w:abstractNumId w:val="6"/>
  </w:num>
  <w:num w:numId="26" w16cid:durableId="655718653">
    <w:abstractNumId w:val="10"/>
  </w:num>
  <w:num w:numId="27" w16cid:durableId="1442339676">
    <w:abstractNumId w:val="11"/>
  </w:num>
  <w:num w:numId="28" w16cid:durableId="1485048982">
    <w:abstractNumId w:val="3"/>
  </w:num>
  <w:num w:numId="29" w16cid:durableId="1984461541">
    <w:abstractNumId w:val="5"/>
  </w:num>
  <w:num w:numId="30" w16cid:durableId="814833344">
    <w:abstractNumId w:val="9"/>
  </w:num>
  <w:num w:numId="31" w16cid:durableId="374307055">
    <w:abstractNumId w:val="8"/>
  </w:num>
  <w:num w:numId="32" w16cid:durableId="1938974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0EC4"/>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A790B"/>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09B6"/>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1837"/>
    <w:rsid w:val="00686AC0"/>
    <w:rsid w:val="00692D80"/>
    <w:rsid w:val="00696AB8"/>
    <w:rsid w:val="006C2231"/>
    <w:rsid w:val="006C35E8"/>
    <w:rsid w:val="006D0D4D"/>
    <w:rsid w:val="006D3132"/>
    <w:rsid w:val="006D5BB7"/>
    <w:rsid w:val="006E4E9D"/>
    <w:rsid w:val="006F7884"/>
    <w:rsid w:val="007006BB"/>
    <w:rsid w:val="00727D97"/>
    <w:rsid w:val="00733EF7"/>
    <w:rsid w:val="0074260E"/>
    <w:rsid w:val="00746628"/>
    <w:rsid w:val="00752E59"/>
    <w:rsid w:val="00755287"/>
    <w:rsid w:val="0076163C"/>
    <w:rsid w:val="00763617"/>
    <w:rsid w:val="00785B92"/>
    <w:rsid w:val="00786114"/>
    <w:rsid w:val="007C0A04"/>
    <w:rsid w:val="007C28AD"/>
    <w:rsid w:val="007C31A7"/>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97B5E"/>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0756"/>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72424"/>
  <w15:docId w15:val="{38EE1D67-77C8-40D1-A1A0-E26134FF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Titre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re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rsid w:val="002B086C"/>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Appeldenotedefin">
    <w:name w:val="endnote reference"/>
    <w:semiHidden/>
    <w:rsid w:val="002B086C"/>
    <w:rPr>
      <w:vertAlign w:val="superscript"/>
    </w:rPr>
  </w:style>
  <w:style w:type="paragraph" w:styleId="En-tte">
    <w:name w:val="header"/>
    <w:link w:val="En-tte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depage">
    <w:name w:val="footer"/>
    <w:basedOn w:val="En-tte"/>
    <w:semiHidden/>
    <w:rsid w:val="002B086C"/>
    <w:pPr>
      <w:tabs>
        <w:tab w:val="right" w:pos="10080"/>
      </w:tabs>
    </w:pPr>
    <w:rPr>
      <w:i w:val="0"/>
    </w:rPr>
  </w:style>
  <w:style w:type="character" w:styleId="Appelnotedebasdep">
    <w:name w:val="footnote reference"/>
    <w:semiHidden/>
    <w:rsid w:val="002B086C"/>
    <w:rPr>
      <w:vertAlign w:val="superscript"/>
    </w:rPr>
  </w:style>
  <w:style w:type="paragraph" w:styleId="Notedebasdepage">
    <w:name w:val="footnote text"/>
    <w:basedOn w:val="Normal"/>
    <w:semiHidden/>
    <w:rsid w:val="002B086C"/>
    <w:rPr>
      <w:rFonts w:ascii="Univers" w:hAnsi="Univers"/>
    </w:rPr>
  </w:style>
  <w:style w:type="character" w:styleId="Lienhypertext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umrodepage">
    <w:name w:val="page number"/>
    <w:semiHidden/>
    <w:rsid w:val="002B086C"/>
    <w:rPr>
      <w:sz w:val="16"/>
    </w:rPr>
  </w:style>
  <w:style w:type="paragraph" w:styleId="Textebru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Lienhypertextesuivivisit">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Marquedecommentaire">
    <w:name w:val="annotation reference"/>
    <w:semiHidden/>
    <w:unhideWhenUsed/>
    <w:rsid w:val="002B086C"/>
    <w:rPr>
      <w:sz w:val="16"/>
      <w:szCs w:val="16"/>
    </w:rPr>
  </w:style>
  <w:style w:type="paragraph" w:styleId="Textedebulles">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aire">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Objetducommentaire">
    <w:name w:val="annotation subject"/>
    <w:basedOn w:val="Commentaire"/>
    <w:next w:val="Commentaire"/>
    <w:semiHidden/>
    <w:unhideWhenUsed/>
    <w:rsid w:val="002B086C"/>
    <w:rPr>
      <w:b/>
      <w:bCs/>
    </w:rPr>
  </w:style>
  <w:style w:type="character" w:customStyle="1" w:styleId="CommentSubjectChar">
    <w:name w:val="Comment Subject Char"/>
    <w:semiHidden/>
    <w:rsid w:val="002B086C"/>
    <w:rPr>
      <w:b/>
      <w:bCs/>
      <w:lang w:val="en-GB"/>
    </w:rPr>
  </w:style>
  <w:style w:type="paragraph" w:styleId="Retraitcorpsdetexte">
    <w:name w:val="Body Text Indent"/>
    <w:basedOn w:val="Normal"/>
    <w:link w:val="Retraitcorpsdetexte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Retraitcorpsdetexte2">
    <w:name w:val="Body Text Indent 2"/>
    <w:basedOn w:val="Normal"/>
    <w:semiHidden/>
    <w:rsid w:val="002B086C"/>
    <w:pPr>
      <w:ind w:firstLine="240"/>
    </w:pPr>
  </w:style>
  <w:style w:type="character" w:styleId="Textedelespacerserv">
    <w:name w:val="Placeholder Text"/>
    <w:basedOn w:val="Policepardfaut"/>
    <w:uiPriority w:val="99"/>
    <w:semiHidden/>
    <w:rsid w:val="002E4529"/>
    <w:rPr>
      <w:color w:val="808080"/>
    </w:rPr>
  </w:style>
  <w:style w:type="character" w:customStyle="1" w:styleId="RetraitcorpsdetexteCar">
    <w:name w:val="Retrait corps de texte Car"/>
    <w:link w:val="Retraitcorpsdetexte"/>
    <w:semiHidden/>
    <w:rsid w:val="0093645D"/>
    <w:rPr>
      <w:rFonts w:eastAsia="Times New Roman"/>
      <w:kern w:val="14"/>
      <w:lang w:val="en-US" w:eastAsia="en-US"/>
    </w:rPr>
  </w:style>
  <w:style w:type="paragraph" w:styleId="Paragraphedeliste">
    <w:name w:val="List Paragraph"/>
    <w:basedOn w:val="Normal"/>
    <w:uiPriority w:val="34"/>
    <w:qFormat/>
    <w:rsid w:val="0093645D"/>
    <w:pPr>
      <w:ind w:left="720"/>
      <w:contextualSpacing/>
    </w:pPr>
  </w:style>
  <w:style w:type="character" w:customStyle="1" w:styleId="En-tteCar">
    <w:name w:val="En-tête Car"/>
    <w:basedOn w:val="Policepardfaut"/>
    <w:link w:val="En-tte"/>
    <w:semiHidden/>
    <w:rsid w:val="008E5964"/>
    <w:rPr>
      <w:i/>
      <w:noProof/>
      <w:sz w:val="16"/>
      <w:lang w:val="en-US" w:eastAsia="en-US"/>
    </w:rPr>
  </w:style>
  <w:style w:type="paragraph" w:styleId="Explorateurdedocuments">
    <w:name w:val="Document Map"/>
    <w:basedOn w:val="Normal"/>
    <w:link w:val="ExplorateurdedocumentsCar"/>
    <w:uiPriority w:val="99"/>
    <w:semiHidden/>
    <w:unhideWhenUsed/>
    <w:rsid w:val="00F255A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B3FE7"/>
    <w:rsid w:val="002E213D"/>
    <w:rsid w:val="002F18A5"/>
    <w:rsid w:val="00342498"/>
    <w:rsid w:val="003473A3"/>
    <w:rsid w:val="003C5B13"/>
    <w:rsid w:val="004153C2"/>
    <w:rsid w:val="0041723B"/>
    <w:rsid w:val="00475404"/>
    <w:rsid w:val="0054240A"/>
    <w:rsid w:val="006516B8"/>
    <w:rsid w:val="00727A3A"/>
    <w:rsid w:val="00730C47"/>
    <w:rsid w:val="007359AA"/>
    <w:rsid w:val="007435BC"/>
    <w:rsid w:val="00751D83"/>
    <w:rsid w:val="007918B1"/>
    <w:rsid w:val="00804252"/>
    <w:rsid w:val="0082133F"/>
    <w:rsid w:val="00844D40"/>
    <w:rsid w:val="00876A44"/>
    <w:rsid w:val="008D79E1"/>
    <w:rsid w:val="00913B08"/>
    <w:rsid w:val="009B2CA8"/>
    <w:rsid w:val="00A21C36"/>
    <w:rsid w:val="00A62C3F"/>
    <w:rsid w:val="00A75EE7"/>
    <w:rsid w:val="00B36ABB"/>
    <w:rsid w:val="00B800E6"/>
    <w:rsid w:val="00BD6A06"/>
    <w:rsid w:val="00CD0734"/>
    <w:rsid w:val="00CD3890"/>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910E6-5ADF-4DC4-8F91-B301F818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20</TotalTime>
  <Pages>7</Pages>
  <Words>2062</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13377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Mickaël CAUSSE</cp:lastModifiedBy>
  <cp:revision>12</cp:revision>
  <cp:lastPrinted>2021-05-21T16:10:00Z</cp:lastPrinted>
  <dcterms:created xsi:type="dcterms:W3CDTF">2023-04-21T14:41:00Z</dcterms:created>
  <dcterms:modified xsi:type="dcterms:W3CDTF">2024-06-28T10:54:00Z</dcterms:modified>
</cp:coreProperties>
</file>